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417" w:rsidP="0071679F" w:rsidRDefault="0071679F" w14:paraId="6E7FF65D" w14:textId="7975E23F">
      <w:pPr>
        <w:pStyle w:val="berschrift1"/>
        <w:rPr>
          <w:lang w:val="en-US"/>
        </w:rPr>
      </w:pPr>
      <w:proofErr w:type="spellStart"/>
      <w:r>
        <w:rPr>
          <w:lang w:val="en-US"/>
        </w:rPr>
        <w:t>Titel</w:t>
      </w:r>
      <w:proofErr w:type="spellEnd"/>
    </w:p>
    <w:p w:rsidRPr="008876E5" w:rsidR="0071679F" w:rsidP="0071679F" w:rsidRDefault="0071679F" w14:paraId="3A758253" w14:textId="02C86531">
      <w:pPr>
        <w:rPr>
          <w:lang w:val="da-DK"/>
        </w:rPr>
      </w:pPr>
      <w:r w:rsidRPr="008876E5">
        <w:rPr>
          <w:lang w:val="da-DK"/>
        </w:rPr>
        <w:t>Fx. Håndboldtræner for HKUF</w:t>
      </w:r>
      <w:r w:rsidRPr="008876E5" w:rsidR="008876E5">
        <w:rPr>
          <w:lang w:val="da-DK"/>
        </w:rPr>
        <w:t xml:space="preserve"> </w:t>
      </w:r>
    </w:p>
    <w:p w:rsidRPr="008876E5" w:rsidR="0071679F" w:rsidP="0071679F" w:rsidRDefault="0071679F" w14:paraId="277F8EFD" w14:textId="04B1AC33">
      <w:pPr>
        <w:pStyle w:val="berschrift1"/>
        <w:rPr>
          <w:lang w:val="da-DK"/>
        </w:rPr>
      </w:pPr>
      <w:r w:rsidRPr="008876E5">
        <w:rPr>
          <w:lang w:val="da-DK"/>
        </w:rPr>
        <w:t>Billede</w:t>
      </w:r>
    </w:p>
    <w:p w:rsidR="0071679F" w:rsidP="0071679F" w:rsidRDefault="0071679F" w14:paraId="2F27C1E0" w14:textId="3E408983">
      <w:pPr>
        <w:rPr>
          <w:lang w:val="da-DK"/>
        </w:rPr>
      </w:pPr>
      <w:r w:rsidRPr="093773A1" w:rsidR="2E3BF172">
        <w:rPr>
          <w:lang w:val="da-DK"/>
        </w:rPr>
        <w:t>Hvis muligt, så v</w:t>
      </w:r>
      <w:r w:rsidRPr="093773A1" w:rsidR="0071679F">
        <w:rPr>
          <w:lang w:val="da-DK"/>
        </w:rPr>
        <w:t xml:space="preserve">edhæft </w:t>
      </w:r>
      <w:r w:rsidRPr="093773A1" w:rsidR="01742619">
        <w:rPr>
          <w:lang w:val="da-DK"/>
        </w:rPr>
        <w:t xml:space="preserve">gerne et </w:t>
      </w:r>
      <w:r w:rsidRPr="093773A1" w:rsidR="01742619">
        <w:rPr>
          <w:lang w:val="da-DK"/>
        </w:rPr>
        <w:t>Billed</w:t>
      </w:r>
      <w:r w:rsidRPr="093773A1" w:rsidR="72F17558">
        <w:rPr>
          <w:lang w:val="da-DK"/>
        </w:rPr>
        <w:t>e</w:t>
      </w:r>
      <w:r w:rsidRPr="093773A1" w:rsidR="01742619">
        <w:rPr>
          <w:lang w:val="da-DK"/>
        </w:rPr>
        <w:t xml:space="preserve">( altså en fil på </w:t>
      </w:r>
      <w:r w:rsidRPr="093773A1" w:rsidR="0071679F">
        <w:rPr>
          <w:lang w:val="da-DK"/>
        </w:rPr>
        <w:t>e-mail, ikke her i Word)</w:t>
      </w:r>
      <w:r w:rsidRPr="093773A1" w:rsidR="0071679F">
        <w:rPr>
          <w:lang w:val="da-DK"/>
        </w:rPr>
        <w:t xml:space="preserve"> som </w:t>
      </w:r>
      <w:r w:rsidRPr="093773A1" w:rsidR="74B1AE0C">
        <w:rPr>
          <w:lang w:val="da-DK"/>
        </w:rPr>
        <w:t>viser noget om</w:t>
      </w:r>
      <w:r w:rsidRPr="093773A1" w:rsidR="0071679F">
        <w:rPr>
          <w:lang w:val="da-DK"/>
        </w:rPr>
        <w:t xml:space="preserve"> </w:t>
      </w:r>
      <w:r w:rsidRPr="093773A1" w:rsidR="0071679F">
        <w:rPr>
          <w:lang w:val="da-DK"/>
        </w:rPr>
        <w:t>jobbet. Hvis ikke du har et eget billede bruger vi et generisk billede, der måske ikke rammer nøjagtigt.</w:t>
      </w:r>
    </w:p>
    <w:p w:rsidR="0071679F" w:rsidP="0071679F" w:rsidRDefault="0071679F" w14:paraId="00DB8661" w14:textId="55888403">
      <w:pPr>
        <w:pStyle w:val="berschrift1"/>
        <w:rPr>
          <w:lang w:val="da-DK"/>
        </w:rPr>
      </w:pPr>
      <w:r>
        <w:rPr>
          <w:lang w:val="da-DK"/>
        </w:rPr>
        <w:t>Forening/gruppe/udvalg</w:t>
      </w:r>
    </w:p>
    <w:p w:rsidR="0071679F" w:rsidP="0071679F" w:rsidRDefault="0071679F" w14:paraId="713D4ABE" w14:textId="5CE03935">
      <w:pPr>
        <w:rPr>
          <w:lang w:val="da-DK"/>
        </w:rPr>
      </w:pPr>
      <w:r>
        <w:rPr>
          <w:lang w:val="da-DK"/>
        </w:rPr>
        <w:t>Fx DGF</w:t>
      </w:r>
    </w:p>
    <w:p w:rsidR="0071679F" w:rsidP="0071679F" w:rsidRDefault="0071679F" w14:paraId="20FF9A2C" w14:textId="28C015D7">
      <w:pPr>
        <w:pStyle w:val="berschrift1"/>
        <w:rPr>
          <w:lang w:val="da-DK"/>
        </w:rPr>
      </w:pPr>
      <w:r>
        <w:rPr>
          <w:lang w:val="da-DK"/>
        </w:rPr>
        <w:t>Afdeling</w:t>
      </w:r>
    </w:p>
    <w:p w:rsidR="0071679F" w:rsidP="0071679F" w:rsidRDefault="0071679F" w14:paraId="6C129AD1" w14:textId="6790DD94">
      <w:pPr>
        <w:rPr>
          <w:lang w:val="da-DK"/>
        </w:rPr>
      </w:pPr>
      <w:r>
        <w:rPr>
          <w:lang w:val="da-DK"/>
        </w:rPr>
        <w:t>Fx Fodboldafdeling</w:t>
      </w:r>
    </w:p>
    <w:p w:rsidR="0071679F" w:rsidP="008876E5" w:rsidRDefault="008876E5" w14:paraId="3B916150" w14:textId="012EDD66">
      <w:pPr>
        <w:pStyle w:val="berschrift1"/>
        <w:rPr>
          <w:lang w:val="da-DK"/>
        </w:rPr>
      </w:pPr>
      <w:r>
        <w:rPr>
          <w:lang w:val="da-DK"/>
        </w:rPr>
        <w:t>Nødvendige kompetencer</w:t>
      </w:r>
    </w:p>
    <w:p w:rsidR="008876E5" w:rsidP="008876E5" w:rsidRDefault="008876E5" w14:paraId="7DF03258" w14:textId="1ED58068">
      <w:pPr>
        <w:rPr>
          <w:lang w:val="da-DK"/>
        </w:rPr>
      </w:pPr>
      <w:r w:rsidRPr="643B5371" w:rsidR="3573344D">
        <w:rPr>
          <w:lang w:val="da-DK"/>
        </w:rPr>
        <w:t xml:space="preserve">Fx. </w:t>
      </w:r>
      <w:r w:rsidRPr="643B5371" w:rsidR="008876E5">
        <w:rPr>
          <w:lang w:val="da-DK"/>
        </w:rPr>
        <w:t>Mindst 18 år</w:t>
      </w:r>
      <w:r w:rsidRPr="643B5371" w:rsidR="6AD832C9">
        <w:rPr>
          <w:lang w:val="da-DK"/>
        </w:rPr>
        <w:t xml:space="preserve">, Trænerlicens, </w:t>
      </w:r>
      <w:proofErr w:type="spellStart"/>
      <w:r w:rsidRPr="643B5371" w:rsidR="6AD832C9">
        <w:rPr>
          <w:lang w:val="da-DK"/>
        </w:rPr>
        <w:t>JuleiCa</w:t>
      </w:r>
      <w:proofErr w:type="spellEnd"/>
      <w:r w:rsidRPr="643B5371" w:rsidR="6AD832C9">
        <w:rPr>
          <w:lang w:val="da-DK"/>
        </w:rPr>
        <w:t xml:space="preserve"> eller lign.</w:t>
      </w:r>
    </w:p>
    <w:p w:rsidR="008876E5" w:rsidP="008876E5" w:rsidRDefault="008876E5" w14:paraId="258AE19D" w14:textId="6FFDD230">
      <w:pPr>
        <w:pStyle w:val="berschrift1"/>
        <w:rPr>
          <w:lang w:val="da-DK"/>
        </w:rPr>
      </w:pPr>
      <w:r w:rsidRPr="093773A1" w:rsidR="008876E5">
        <w:rPr>
          <w:lang w:val="da-DK"/>
        </w:rPr>
        <w:t xml:space="preserve">Antal </w:t>
      </w:r>
      <w:r w:rsidRPr="093773A1" w:rsidR="008876E5">
        <w:rPr>
          <w:lang w:val="da-DK"/>
        </w:rPr>
        <w:t>timer</w:t>
      </w:r>
      <w:r w:rsidRPr="093773A1" w:rsidR="20268DC9">
        <w:rPr>
          <w:lang w:val="da-DK"/>
        </w:rPr>
        <w:t xml:space="preserve"> </w:t>
      </w:r>
      <w:r w:rsidRPr="093773A1" w:rsidR="743555AC">
        <w:rPr>
          <w:lang w:val="da-DK"/>
        </w:rPr>
        <w:t>(</w:t>
      </w:r>
      <w:r w:rsidRPr="093773A1" w:rsidR="743555AC">
        <w:rPr>
          <w:lang w:val="da-DK"/>
        </w:rPr>
        <w:t>bestem selv om pr uge eller pr måned)</w:t>
      </w:r>
    </w:p>
    <w:p w:rsidR="008876E5" w:rsidP="008876E5" w:rsidRDefault="008876E5" w14:paraId="6EA07C2B" w14:textId="2895101C">
      <w:pPr>
        <w:rPr>
          <w:lang w:val="da-DK"/>
        </w:rPr>
      </w:pPr>
      <w:r>
        <w:rPr>
          <w:lang w:val="da-DK"/>
        </w:rPr>
        <w:t>Fx ca. 10 timer om ugen</w:t>
      </w:r>
    </w:p>
    <w:p w:rsidR="008876E5" w:rsidP="008876E5" w:rsidRDefault="008876E5" w14:paraId="2E9E6444" w14:textId="0796ACFE">
      <w:pPr>
        <w:pStyle w:val="berschrift1"/>
        <w:rPr>
          <w:lang w:val="da-DK"/>
        </w:rPr>
      </w:pPr>
      <w:r>
        <w:rPr>
          <w:lang w:val="da-DK"/>
        </w:rPr>
        <w:t>Arbejdstider</w:t>
      </w:r>
    </w:p>
    <w:p w:rsidR="008876E5" w:rsidP="008876E5" w:rsidRDefault="008876E5" w14:paraId="3AB34CF6" w14:textId="141FAF5B">
      <w:pPr>
        <w:rPr>
          <w:lang w:val="da-DK"/>
        </w:rPr>
      </w:pPr>
      <w:r w:rsidRPr="643B5371" w:rsidR="008876E5">
        <w:rPr>
          <w:lang w:val="da-DK"/>
        </w:rPr>
        <w:t xml:space="preserve">Fx </w:t>
      </w:r>
      <w:r w:rsidRPr="643B5371" w:rsidR="008876E5">
        <w:rPr>
          <w:lang w:val="da-DK"/>
        </w:rPr>
        <w:t>2x træning om ugen og en kamp om weekenden</w:t>
      </w:r>
    </w:p>
    <w:p w:rsidR="008876E5" w:rsidP="008876E5" w:rsidRDefault="008876E5" w14:paraId="0F8F38D6" w14:textId="7EF995BA">
      <w:pPr>
        <w:pStyle w:val="berschrift1"/>
        <w:rPr>
          <w:lang w:val="da-DK"/>
        </w:rPr>
      </w:pPr>
      <w:r>
        <w:rPr>
          <w:lang w:val="da-DK"/>
        </w:rPr>
        <w:t>Tiltrædelsesdato</w:t>
      </w:r>
    </w:p>
    <w:p w:rsidR="008876E5" w:rsidP="008876E5" w:rsidRDefault="008876E5" w14:paraId="4A3B839E" w14:textId="422E76B6">
      <w:pPr>
        <w:rPr>
          <w:lang w:val="da-DK"/>
        </w:rPr>
      </w:pPr>
      <w:r>
        <w:rPr>
          <w:lang w:val="da-DK"/>
        </w:rPr>
        <w:t>Fx den 1. marts 2023</w:t>
      </w:r>
    </w:p>
    <w:p w:rsidR="008876E5" w:rsidP="008876E5" w:rsidRDefault="008876E5" w14:paraId="0C847F0B" w14:textId="0F08A849">
      <w:pPr>
        <w:pStyle w:val="berschrift1"/>
        <w:rPr>
          <w:lang w:val="da-DK"/>
        </w:rPr>
      </w:pPr>
      <w:r>
        <w:rPr>
          <w:lang w:val="da-DK"/>
        </w:rPr>
        <w:t>Godtgørelse</w:t>
      </w:r>
    </w:p>
    <w:p w:rsidR="008876E5" w:rsidP="008876E5" w:rsidRDefault="008876E5" w14:paraId="1812A1EB" w14:textId="1DDA83B9">
      <w:pPr>
        <w:rPr>
          <w:lang w:val="da-DK"/>
        </w:rPr>
      </w:pPr>
      <w:r>
        <w:rPr>
          <w:lang w:val="da-DK"/>
        </w:rPr>
        <w:t>Fx 12 €/time</w:t>
      </w:r>
    </w:p>
    <w:p w:rsidR="008876E5" w:rsidP="008876E5" w:rsidRDefault="008876E5" w14:paraId="5A2CA5C6" w14:textId="0FBB3923">
      <w:pPr>
        <w:pStyle w:val="berschrift1"/>
        <w:rPr>
          <w:lang w:val="da-DK"/>
        </w:rPr>
      </w:pPr>
      <w:r>
        <w:rPr>
          <w:lang w:val="da-DK"/>
        </w:rPr>
        <w:t>Kontakt</w:t>
      </w:r>
    </w:p>
    <w:p w:rsidR="008876E5" w:rsidP="008876E5" w:rsidRDefault="008876E5" w14:paraId="1C8B9D61" w14:textId="61677C9F">
      <w:pPr>
        <w:rPr>
          <w:lang w:val="da-DK"/>
        </w:rPr>
      </w:pPr>
      <w:r>
        <w:rPr>
          <w:lang w:val="da-DK"/>
        </w:rPr>
        <w:t>Navn</w:t>
      </w:r>
    </w:p>
    <w:p w:rsidR="008876E5" w:rsidP="008876E5" w:rsidRDefault="008876E5" w14:paraId="5A24D7CC" w14:textId="34E7250D">
      <w:pPr>
        <w:rPr>
          <w:lang w:val="da-DK"/>
        </w:rPr>
      </w:pPr>
      <w:r>
        <w:rPr>
          <w:lang w:val="da-DK"/>
        </w:rPr>
        <w:t>e-mail</w:t>
      </w:r>
    </w:p>
    <w:p w:rsidR="008876E5" w:rsidP="008876E5" w:rsidRDefault="008876E5" w14:paraId="228545CE" w14:textId="66BD248B">
      <w:pPr>
        <w:rPr>
          <w:lang w:val="da-DK"/>
        </w:rPr>
      </w:pPr>
      <w:r>
        <w:rPr>
          <w:lang w:val="da-DK"/>
        </w:rPr>
        <w:t>Telefon</w:t>
      </w:r>
    </w:p>
    <w:p w:rsidR="00AC6D14" w:rsidP="00AC6D14" w:rsidRDefault="00AC6D14" w14:paraId="012FDD50" w14:textId="73DAEA12">
      <w:pPr>
        <w:pStyle w:val="berschrift1"/>
        <w:rPr>
          <w:lang w:val="da-DK"/>
        </w:rPr>
      </w:pPr>
      <w:r>
        <w:rPr>
          <w:lang w:val="da-DK"/>
        </w:rPr>
        <w:lastRenderedPageBreak/>
        <w:t>Formalia</w:t>
      </w:r>
    </w:p>
    <w:p w:rsidR="00AC6D14" w:rsidP="00AC6D14" w:rsidRDefault="00AC6D14" w14:paraId="30529BF1" w14:textId="1FA0312A">
      <w:pPr>
        <w:pStyle w:val="berschrift2"/>
        <w:rPr>
          <w:lang w:val="da-DK"/>
        </w:rPr>
      </w:pPr>
      <w:r>
        <w:rPr>
          <w:lang w:val="da-DK"/>
        </w:rPr>
        <w:t>Hvornår skal opslaget offentliggøres?:</w:t>
      </w:r>
    </w:p>
    <w:p w:rsidR="00AC6D14" w:rsidP="00AC6D14" w:rsidRDefault="00AC6D14" w14:paraId="6176189B" w14:textId="07A7A003">
      <w:pPr>
        <w:pStyle w:val="berschrift2"/>
        <w:rPr>
          <w:lang w:val="da-DK"/>
        </w:rPr>
      </w:pPr>
      <w:r>
        <w:rPr>
          <w:lang w:val="da-DK"/>
        </w:rPr>
        <w:t xml:space="preserve">Hvornår skal opslaget </w:t>
      </w:r>
      <w:r>
        <w:rPr>
          <w:lang w:val="da-DK"/>
        </w:rPr>
        <w:t>slettes</w:t>
      </w:r>
      <w:r>
        <w:rPr>
          <w:lang w:val="da-DK"/>
        </w:rPr>
        <w:t>?:</w:t>
      </w:r>
    </w:p>
    <w:p w:rsidR="00AC6D14" w:rsidP="00AC6D14" w:rsidRDefault="00AC6D14" w14:paraId="0CD28619" w14:textId="77777777">
      <w:pPr>
        <w:rPr>
          <w:lang w:val="da-DK"/>
        </w:rPr>
      </w:pPr>
    </w:p>
    <w:p w:rsidRPr="00AC6D14" w:rsidR="00AC6D14" w:rsidP="00AC6D14" w:rsidRDefault="00AC6D14" w14:paraId="0EE2B3FD" w14:textId="07DA0E7A">
      <w:pPr>
        <w:rPr>
          <w:lang w:val="da-DK"/>
        </w:rPr>
      </w:pPr>
      <w:r w:rsidRPr="00AC6D14">
        <w:rPr>
          <w:lang w:val="da-DK"/>
        </w:rPr>
        <w:t xml:space="preserve">Som udgangspunkt kommer alle opslag til at stå online i 3 måneder. Er der ikke fundet en frivillig indenfor den periode, kan der bedes om en forlængelse på yderligere 3 måneder. </w:t>
      </w:r>
    </w:p>
    <w:p w:rsidRPr="00AC6D14" w:rsidR="00AC6D14" w:rsidP="00AC6D14" w:rsidRDefault="00AC6D14" w14:paraId="44B2479D" w14:textId="4D1A05FB">
      <w:pPr>
        <w:rPr>
          <w:b w:val="1"/>
          <w:bCs w:val="1"/>
          <w:lang w:val="da-DK"/>
        </w:rPr>
      </w:pPr>
      <w:r w:rsidRPr="643B5371" w:rsidR="00AC6D14">
        <w:rPr>
          <w:b w:val="1"/>
          <w:bCs w:val="1"/>
          <w:lang w:val="da-DK"/>
        </w:rPr>
        <w:t>Formularen</w:t>
      </w:r>
      <w:r w:rsidRPr="643B5371" w:rsidR="00AC6D14">
        <w:rPr>
          <w:b w:val="1"/>
          <w:bCs w:val="1"/>
          <w:lang w:val="da-DK"/>
        </w:rPr>
        <w:t xml:space="preserve"> </w:t>
      </w:r>
      <w:r w:rsidRPr="643B5371" w:rsidR="00AC6D14">
        <w:rPr>
          <w:b w:val="1"/>
          <w:bCs w:val="1"/>
          <w:lang w:val="da-DK"/>
        </w:rPr>
        <w:t xml:space="preserve">og billedet </w:t>
      </w:r>
      <w:r w:rsidRPr="643B5371" w:rsidR="00AC6D14">
        <w:rPr>
          <w:b w:val="1"/>
          <w:bCs w:val="1"/>
          <w:lang w:val="da-DK"/>
        </w:rPr>
        <w:t xml:space="preserve">bedes returneret til </w:t>
      </w:r>
      <w:proofErr w:type="spellStart"/>
      <w:r w:rsidRPr="643B5371" w:rsidR="03310192">
        <w:rPr>
          <w:b w:val="1"/>
          <w:bCs w:val="1"/>
          <w:lang w:val="da-DK"/>
        </w:rPr>
        <w:t>Hinnerk</w:t>
      </w:r>
      <w:proofErr w:type="spellEnd"/>
      <w:r w:rsidRPr="643B5371" w:rsidR="03310192">
        <w:rPr>
          <w:b w:val="1"/>
          <w:bCs w:val="1"/>
          <w:lang w:val="da-DK"/>
        </w:rPr>
        <w:t xml:space="preserve"> og </w:t>
      </w:r>
      <w:r w:rsidRPr="643B5371" w:rsidR="00AC6D14">
        <w:rPr>
          <w:b w:val="1"/>
          <w:bCs w:val="1"/>
          <w:lang w:val="da-DK"/>
        </w:rPr>
        <w:t>Maj-Britt</w:t>
      </w:r>
      <w:r w:rsidRPr="643B5371" w:rsidR="2B570F8D">
        <w:rPr>
          <w:b w:val="1"/>
          <w:bCs w:val="1"/>
          <w:lang w:val="da-DK"/>
        </w:rPr>
        <w:t xml:space="preserve"> på</w:t>
      </w:r>
      <w:r w:rsidRPr="643B5371" w:rsidR="00AC6D14">
        <w:rPr>
          <w:b w:val="1"/>
          <w:bCs w:val="1"/>
          <w:lang w:val="da-DK"/>
        </w:rPr>
        <w:t xml:space="preserve">: </w:t>
      </w:r>
      <w:proofErr w:type="spellStart"/>
      <w:r w:rsidRPr="643B5371" w:rsidR="1257D25E">
        <w:rPr>
          <w:b w:val="1"/>
          <w:bCs w:val="1"/>
          <w:lang w:val="da-DK"/>
        </w:rPr>
        <w:t>frivillig</w:t>
      </w:r>
      <w:r w:rsidRPr="643B5371" w:rsidR="00AC6D14">
        <w:rPr>
          <w:b w:val="1"/>
          <w:bCs w:val="1"/>
          <w:lang w:val="da-DK"/>
        </w:rPr>
        <w:t>@sdu</w:t>
      </w:r>
      <w:proofErr w:type="spellEnd"/>
      <w:r w:rsidRPr="643B5371" w:rsidR="00AC6D14">
        <w:rPr>
          <w:b w:val="1"/>
          <w:bCs w:val="1"/>
          <w:lang w:val="da-DK"/>
        </w:rPr>
        <w:t>.de</w:t>
      </w:r>
    </w:p>
    <w:p w:rsidRPr="00AC6D14" w:rsidR="00AC6D14" w:rsidP="00AC6D14" w:rsidRDefault="00AC6D14" w14:paraId="5F8AE715" w14:textId="77777777">
      <w:pPr>
        <w:rPr>
          <w:lang w:val="da-DK"/>
        </w:rPr>
      </w:pPr>
    </w:p>
    <w:sectPr w:rsidRPr="00AC6D14" w:rsidR="00AC6D14" w:rsidSect="00C362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1134" w:right="1134" w:bottom="1985" w:left="1134" w:header="1871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6295" w:rsidP="00B92F65" w:rsidRDefault="00C36295" w14:paraId="35B5D7A5" w14:textId="77777777">
      <w:pPr>
        <w:spacing w:after="0" w:line="240" w:lineRule="auto"/>
      </w:pPr>
      <w:r>
        <w:separator/>
      </w:r>
    </w:p>
  </w:endnote>
  <w:endnote w:type="continuationSeparator" w:id="0">
    <w:p w:rsidR="00C36295" w:rsidP="00B92F65" w:rsidRDefault="00C36295" w14:paraId="5F356B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F9C" w:rsidRDefault="002C2F9C" w14:paraId="17764D01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F9C" w:rsidRDefault="002C2F9C" w14:paraId="0E05858E" w14:textId="777777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F9C" w:rsidRDefault="002C2F9C" w14:paraId="056BC9C3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6295" w:rsidP="00B92F65" w:rsidRDefault="00C36295" w14:paraId="3E1B509C" w14:textId="77777777">
      <w:pPr>
        <w:spacing w:after="0" w:line="240" w:lineRule="auto"/>
      </w:pPr>
      <w:r>
        <w:separator/>
      </w:r>
    </w:p>
  </w:footnote>
  <w:footnote w:type="continuationSeparator" w:id="0">
    <w:p w:rsidR="00C36295" w:rsidP="00B92F65" w:rsidRDefault="00C36295" w14:paraId="7641CB6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F9C" w:rsidRDefault="00AC6D14" w14:paraId="44DEBE84" w14:textId="70EE207E">
    <w:pPr>
      <w:pStyle w:val="Kopfzeile"/>
    </w:pPr>
    <w:r>
      <w:rPr>
        <w:noProof/>
      </w:rPr>
      <w:pict w14:anchorId="7A6169F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71327938" style="position:absolute;margin-left:0;margin-top:0;width:595.3pt;height:841.9pt;z-index:-251657216;mso-position-horizontal:center;mso-position-horizontal-relative:margin;mso-position-vertical:center;mso-position-vertical-relative:margin" o:spid="_x0000_s10242" o:allowincell="f" type="#_x0000_t75">
          <v:imagedata o:title="Brevpapir_CI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2F65" w:rsidRDefault="00AC6D14" w14:paraId="386CE4AD" w14:textId="062C4EF5">
    <w:pPr>
      <w:pStyle w:val="Kopfzeile"/>
    </w:pPr>
    <w:r>
      <w:rPr>
        <w:noProof/>
      </w:rPr>
      <w:pict w14:anchorId="6CDDAF1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71327939" style="position:absolute;margin-left:0;margin-top:0;width:595.3pt;height:841.9pt;z-index:-251656192;mso-position-horizontal:center;mso-position-horizontal-relative:page;mso-position-vertical:center;mso-position-vertical-relative:page" o:spid="_x0000_s10243" o:allowincell="f" type="#_x0000_t75">
          <v:imagedata o:title="Brevpapir_CI" r:id="rId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F9C" w:rsidRDefault="00AC6D14" w14:paraId="532CC81A" w14:textId="42292CF2">
    <w:pPr>
      <w:pStyle w:val="Kopfzeile"/>
    </w:pPr>
    <w:r>
      <w:rPr>
        <w:noProof/>
      </w:rPr>
      <w:pict w14:anchorId="40AE11D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71327937" style="position:absolute;margin-left:0;margin-top:0;width:595.3pt;height:841.9pt;z-index:-251658240;mso-position-horizontal:center;mso-position-horizontal-relative:margin;mso-position-vertical:center;mso-position-vertical-relative:margin" o:spid="_x0000_s10241" o:allowincell="f" type="#_x0000_t75">
          <v:imagedata o:title="Brevpapir_CI" r:id="rId1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95"/>
    <w:rsid w:val="00072E03"/>
    <w:rsid w:val="002C2C2A"/>
    <w:rsid w:val="002C2F9C"/>
    <w:rsid w:val="00347417"/>
    <w:rsid w:val="0066712E"/>
    <w:rsid w:val="0071679F"/>
    <w:rsid w:val="007C1103"/>
    <w:rsid w:val="007E55DC"/>
    <w:rsid w:val="008442AD"/>
    <w:rsid w:val="008876E5"/>
    <w:rsid w:val="009B0BF2"/>
    <w:rsid w:val="009C4ACD"/>
    <w:rsid w:val="00A31051"/>
    <w:rsid w:val="00AA5EEB"/>
    <w:rsid w:val="00AC6D14"/>
    <w:rsid w:val="00B92F65"/>
    <w:rsid w:val="00C36295"/>
    <w:rsid w:val="00D85F6F"/>
    <w:rsid w:val="00EA4DED"/>
    <w:rsid w:val="00FA624A"/>
    <w:rsid w:val="00FC0979"/>
    <w:rsid w:val="00FF224E"/>
    <w:rsid w:val="01742619"/>
    <w:rsid w:val="03310192"/>
    <w:rsid w:val="093773A1"/>
    <w:rsid w:val="1257D25E"/>
    <w:rsid w:val="17F7F99C"/>
    <w:rsid w:val="20268DC9"/>
    <w:rsid w:val="21D19AE0"/>
    <w:rsid w:val="2B570F8D"/>
    <w:rsid w:val="2DA370F1"/>
    <w:rsid w:val="2E3BF172"/>
    <w:rsid w:val="3573344D"/>
    <w:rsid w:val="3A543507"/>
    <w:rsid w:val="3B2A815C"/>
    <w:rsid w:val="643B5371"/>
    <w:rsid w:val="6AD832C9"/>
    <w:rsid w:val="71975464"/>
    <w:rsid w:val="72F17558"/>
    <w:rsid w:val="743555AC"/>
    <w:rsid w:val="74B1A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4"/>
    <o:shapelayout v:ext="edit">
      <o:idmap v:ext="edit" data="1"/>
    </o:shapelayout>
  </w:shapeDefaults>
  <w:decimalSymbol w:val=","/>
  <w:listSeparator w:val=";"/>
  <w14:docId w14:val="213520E0"/>
  <w14:defaultImageDpi w14:val="32767"/>
  <w15:chartTrackingRefBased/>
  <w15:docId w15:val="{582325E6-1B7D-459C-AB49-5F21E56117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B92F65"/>
    <w:rPr>
      <w:rFonts w:ascii="Open Sans Light" w:hAnsi="Open Sans Light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36295"/>
    <w:pPr>
      <w:keepNext/>
      <w:keepLines/>
      <w:spacing w:before="240" w:after="0"/>
      <w:outlineLvl w:val="0"/>
    </w:pPr>
    <w:rPr>
      <w:rFonts w:ascii="Open Sans" w:hAnsi="Open Sans" w:eastAsiaTheme="majorEastAsia" w:cstheme="majorBidi"/>
      <w:b/>
      <w:color w:val="005B73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0979"/>
    <w:pPr>
      <w:keepNext/>
      <w:keepLines/>
      <w:spacing w:before="40" w:after="0"/>
      <w:outlineLvl w:val="1"/>
    </w:pPr>
    <w:rPr>
      <w:rFonts w:ascii="Open Sans" w:hAnsi="Open Sans" w:eastAsiaTheme="majorEastAsia" w:cstheme="majorBidi"/>
      <w:color w:val="005B73"/>
      <w:sz w:val="26"/>
      <w:szCs w:val="2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2F65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B92F65"/>
  </w:style>
  <w:style w:type="paragraph" w:styleId="Fuzeile">
    <w:name w:val="footer"/>
    <w:basedOn w:val="Standard"/>
    <w:link w:val="FuzeileZchn"/>
    <w:uiPriority w:val="99"/>
    <w:unhideWhenUsed/>
    <w:rsid w:val="00B92F65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B92F65"/>
  </w:style>
  <w:style w:type="character" w:styleId="berschrift1Zchn" w:customStyle="1">
    <w:name w:val="Überschrift 1 Zchn"/>
    <w:basedOn w:val="Absatz-Standardschriftart"/>
    <w:link w:val="berschrift1"/>
    <w:uiPriority w:val="9"/>
    <w:rsid w:val="00C36295"/>
    <w:rPr>
      <w:rFonts w:ascii="Open Sans" w:hAnsi="Open Sans" w:eastAsiaTheme="majorEastAsia" w:cstheme="majorBidi"/>
      <w:b/>
      <w:color w:val="005B73"/>
      <w:sz w:val="30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FC0979"/>
    <w:rPr>
      <w:rFonts w:ascii="Open Sans" w:hAnsi="Open Sans" w:eastAsiaTheme="majorEastAsia" w:cstheme="majorBidi"/>
      <w:color w:val="005B73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B92F65"/>
    <w:pPr>
      <w:spacing w:after="0" w:line="240" w:lineRule="auto"/>
      <w:contextualSpacing/>
      <w:jc w:val="center"/>
    </w:pPr>
    <w:rPr>
      <w:rFonts w:ascii="Ubuntu" w:hAnsi="Ubuntu" w:eastAsiaTheme="majorEastAsia" w:cstheme="majorBidi"/>
      <w:b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B92F65"/>
    <w:rPr>
      <w:rFonts w:ascii="Ubuntu" w:hAnsi="Ubuntu" w:eastAsiaTheme="majorEastAsia" w:cstheme="majorBidi"/>
      <w:b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92F65"/>
    <w:pPr>
      <w:numPr>
        <w:ilvl w:val="1"/>
      </w:numPr>
      <w:jc w:val="center"/>
    </w:pPr>
    <w:rPr>
      <w:rFonts w:ascii="Ubuntu" w:hAnsi="Ubuntu" w:eastAsiaTheme="minorEastAsia"/>
      <w:color w:val="000000" w:themeColor="text1"/>
      <w:spacing w:val="15"/>
      <w:sz w:val="28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B92F65"/>
    <w:rPr>
      <w:rFonts w:ascii="Ubuntu" w:hAnsi="Ubuntu" w:eastAsiaTheme="minorEastAsia"/>
      <w:color w:val="000000" w:themeColor="text1"/>
      <w:spacing w:val="15"/>
      <w:sz w:val="28"/>
    </w:rPr>
  </w:style>
  <w:style w:type="paragraph" w:styleId="BasicParagraph" w:customStyle="1">
    <w:name w:val="[Basic Paragraph]"/>
    <w:basedOn w:val="Standard"/>
    <w:uiPriority w:val="99"/>
    <w:rsid w:val="009C4ACD"/>
    <w:pPr>
      <w:autoSpaceDE w:val="0"/>
      <w:autoSpaceDN w:val="0"/>
      <w:adjustRightInd w:val="0"/>
      <w:spacing w:after="0" w:line="288" w:lineRule="auto"/>
      <w:textAlignment w:val="center"/>
    </w:pPr>
    <w:rPr>
      <w:rFonts w:ascii="DINOT" w:hAnsi="DINOT" w:cs="DINOT"/>
      <w:color w:val="000000"/>
      <w:sz w:val="30"/>
      <w:szCs w:val="3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Christian\Projekter\SdU-Formular\Brevpapir\Til%20Katja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69A2A-3143-4480-8EA7-59ECFA7A9DB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Til Katja.dotx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Christian Prasno</dc:creator>
  <keywords/>
  <dc:description/>
  <lastModifiedBy>Christian Prasno</lastModifiedBy>
  <revision>4</revision>
  <dcterms:created xsi:type="dcterms:W3CDTF">2023-01-17T13:56:00.0000000Z</dcterms:created>
  <dcterms:modified xsi:type="dcterms:W3CDTF">2023-01-19T13:57:01.4760210Z</dcterms:modified>
</coreProperties>
</file>